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2F603" w14:textId="77777777" w:rsidR="002556A4" w:rsidRPr="00234A98" w:rsidRDefault="002556A4" w:rsidP="002556A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0D8DAD" w14:textId="77777777" w:rsidR="00C422B4" w:rsidRPr="00234A98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</w:pPr>
      <w:r w:rsidRPr="00234A98"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>OPERATOR ECONOMIC (OE) EVALUAT: . . . . . . . . . .</w:t>
      </w:r>
    </w:p>
    <w:p w14:paraId="2900F580" w14:textId="77777777" w:rsidR="00C422B4" w:rsidRPr="00234A98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</w:pPr>
      <w:r w:rsidRPr="00234A98"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 xml:space="preserve">Adresa sediului social: . . . . . . . . . . . . . . . . . . . . . . . . . . . . </w:t>
      </w:r>
    </w:p>
    <w:p w14:paraId="6349FCEE" w14:textId="77777777" w:rsidR="00C422B4" w:rsidRPr="00234A98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</w:pPr>
      <w:r w:rsidRPr="00234A98"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>Telefon: . . . . . . . . . . . . .</w:t>
      </w:r>
    </w:p>
    <w:p w14:paraId="28791E77" w14:textId="77777777" w:rsidR="00C422B4" w:rsidRPr="00234A98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</w:pPr>
      <w:r w:rsidRPr="00234A98"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>E-mail: . . . . . . . . . . . . . .</w:t>
      </w:r>
    </w:p>
    <w:p w14:paraId="49927334" w14:textId="77777777" w:rsidR="00C422B4" w:rsidRPr="00234A98" w:rsidRDefault="00C422B4" w:rsidP="00C422B4">
      <w:pPr>
        <w:rPr>
          <w:rFonts w:ascii="Times New Roman" w:eastAsia="Times New Roman" w:hAnsi="Times New Roman"/>
          <w:b/>
          <w:color w:val="000000" w:themeColor="text1"/>
          <w:sz w:val="20"/>
          <w:szCs w:val="20"/>
        </w:rPr>
      </w:pPr>
    </w:p>
    <w:p w14:paraId="45D412AC" w14:textId="125A5FAB" w:rsidR="000C429D" w:rsidRPr="00234A98" w:rsidRDefault="00C422B4" w:rsidP="00C422B4">
      <w:pPr>
        <w:spacing w:after="0" w:line="240" w:lineRule="auto"/>
        <w:ind w:left="284"/>
        <w:jc w:val="right"/>
        <w:rPr>
          <w:rFonts w:ascii="Times New Roman" w:eastAsia="Times New Roman" w:hAnsi="Times New Roman"/>
          <w:color w:val="000000" w:themeColor="text1"/>
          <w:sz w:val="23"/>
          <w:szCs w:val="23"/>
          <w:lang w:eastAsia="ro-RO"/>
        </w:rPr>
      </w:pPr>
      <w:r w:rsidRPr="00234A98">
        <w:rPr>
          <w:rFonts w:ascii="Times New Roman" w:hAnsi="Times New Roman"/>
          <w:bCs/>
          <w:color w:val="000000" w:themeColor="text1"/>
          <w:sz w:val="24"/>
          <w:szCs w:val="24"/>
        </w:rPr>
        <w:t>Nr……./ .. .. .. (zi.lună.an)</w:t>
      </w:r>
    </w:p>
    <w:p w14:paraId="73DD1797" w14:textId="380C08A7" w:rsidR="000C429D" w:rsidRPr="00234A98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</w:pPr>
    </w:p>
    <w:p w14:paraId="40B4B0D4" w14:textId="6EF09DC3" w:rsidR="000C429D" w:rsidRPr="00234A98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</w:pPr>
    </w:p>
    <w:p w14:paraId="1FE13F7F" w14:textId="77777777" w:rsidR="000C429D" w:rsidRPr="00234A98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</w:pPr>
    </w:p>
    <w:p w14:paraId="4AB85497" w14:textId="46B4F8D6" w:rsidR="002E3492" w:rsidRPr="00234A98" w:rsidRDefault="000C429D" w:rsidP="000C429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o-RO"/>
        </w:rPr>
      </w:pPr>
      <w:r w:rsidRPr="00234A9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o-RO"/>
        </w:rPr>
        <w:t>TABEL CU PRODUC</w:t>
      </w:r>
      <w:r w:rsidR="00D55812" w:rsidRPr="00234A9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o-RO"/>
        </w:rPr>
        <w:t>Ă</w:t>
      </w:r>
      <w:r w:rsidRPr="00234A9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o-RO"/>
        </w:rPr>
        <w:t xml:space="preserve">TORII </w:t>
      </w:r>
      <w:r w:rsidR="00C70B72" w:rsidRPr="00234A9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o-RO"/>
        </w:rPr>
        <w:t xml:space="preserve">DE </w:t>
      </w:r>
      <w:r w:rsidRPr="00234A9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o-RO"/>
        </w:rPr>
        <w:t>DISPOZITIVELOR MEDICALE</w:t>
      </w:r>
    </w:p>
    <w:p w14:paraId="03DEE429" w14:textId="58393317" w:rsidR="000C429D" w:rsidRPr="00234A98" w:rsidRDefault="000C429D" w:rsidP="000C429D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</w:pPr>
    </w:p>
    <w:p w14:paraId="18E3A661" w14:textId="1F4DB624" w:rsidR="000C429D" w:rsidRPr="00234A98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</w:pPr>
    </w:p>
    <w:p w14:paraId="0351561A" w14:textId="44714869" w:rsidR="000C429D" w:rsidRPr="00234A98" w:rsidRDefault="00C70B72" w:rsidP="00C70B72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o-RO"/>
        </w:rPr>
      </w:pPr>
      <w:r w:rsidRPr="00234A98"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>Operatorul economic solicită avizarea activității de distribuție dispozitive medicale pentru următorii producători</w:t>
      </w:r>
      <w:r w:rsidRPr="00234A98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o-RO"/>
        </w:rPr>
        <w:t>: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4677"/>
        <w:gridCol w:w="2068"/>
      </w:tblGrid>
      <w:tr w:rsidR="00234A98" w:rsidRPr="00234A98" w14:paraId="423E0785" w14:textId="77777777" w:rsidTr="00C70B72">
        <w:trPr>
          <w:jc w:val="center"/>
        </w:trPr>
        <w:tc>
          <w:tcPr>
            <w:tcW w:w="709" w:type="dxa"/>
            <w:vAlign w:val="center"/>
          </w:tcPr>
          <w:p w14:paraId="6242BD22" w14:textId="77777777" w:rsidR="00C70B72" w:rsidRPr="00234A98" w:rsidRDefault="00C70B72" w:rsidP="00B95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</w:pPr>
            <w:r w:rsidRPr="00234A9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t>Nr.</w:t>
            </w:r>
          </w:p>
          <w:p w14:paraId="355E9F9D" w14:textId="77777777" w:rsidR="00C70B72" w:rsidRPr="00234A98" w:rsidRDefault="00C70B72" w:rsidP="00B95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  <w:r w:rsidRPr="00234A9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t>Crt.</w:t>
            </w:r>
          </w:p>
        </w:tc>
        <w:tc>
          <w:tcPr>
            <w:tcW w:w="4677" w:type="dxa"/>
            <w:vAlign w:val="center"/>
          </w:tcPr>
          <w:p w14:paraId="0A1E10D9" w14:textId="77777777" w:rsidR="00C70B72" w:rsidRPr="00234A98" w:rsidRDefault="00C70B72" w:rsidP="00B95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  <w:r w:rsidRPr="00234A9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t>PRODUCATOR</w:t>
            </w:r>
            <w:r w:rsidRPr="00234A98">
              <w:rPr>
                <w:rStyle w:val="FootnoteReference"/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footnoteReference w:id="1"/>
            </w:r>
          </w:p>
        </w:tc>
        <w:tc>
          <w:tcPr>
            <w:tcW w:w="2068" w:type="dxa"/>
            <w:vAlign w:val="center"/>
          </w:tcPr>
          <w:p w14:paraId="3E78FAE5" w14:textId="77777777" w:rsidR="00C70B72" w:rsidRPr="00234A98" w:rsidRDefault="00C70B72" w:rsidP="00B95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  <w:r w:rsidRPr="00234A9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t>ȚARA</w:t>
            </w:r>
          </w:p>
        </w:tc>
      </w:tr>
      <w:tr w:rsidR="00F511C5" w:rsidRPr="00234A98" w14:paraId="2AB3E1E4" w14:textId="77777777" w:rsidTr="00C70B72">
        <w:trPr>
          <w:jc w:val="center"/>
        </w:trPr>
        <w:tc>
          <w:tcPr>
            <w:tcW w:w="709" w:type="dxa"/>
            <w:vAlign w:val="center"/>
          </w:tcPr>
          <w:p w14:paraId="60B35B79" w14:textId="77777777" w:rsidR="00C70B72" w:rsidRPr="00234A98" w:rsidRDefault="00C70B72" w:rsidP="00B95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5BC908D9" w14:textId="77777777" w:rsidR="00C70B72" w:rsidRPr="00234A98" w:rsidRDefault="00C70B72" w:rsidP="00B95D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4A654925" w14:textId="77777777" w:rsidR="00C70B72" w:rsidRPr="00234A98" w:rsidRDefault="00C70B72" w:rsidP="00B95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</w:p>
        </w:tc>
      </w:tr>
    </w:tbl>
    <w:p w14:paraId="431753FD" w14:textId="77777777" w:rsidR="00C70B72" w:rsidRPr="00234A98" w:rsidRDefault="00C70B72" w:rsidP="00C70B72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o-RO"/>
        </w:rPr>
      </w:pPr>
    </w:p>
    <w:p w14:paraId="3D5589E8" w14:textId="3F7BDA46" w:rsidR="00C70B72" w:rsidRPr="00234A98" w:rsidRDefault="00C70B72" w:rsidP="00C70B72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o-RO"/>
        </w:rPr>
      </w:pPr>
      <w:r w:rsidRPr="00234A98"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 xml:space="preserve">Operatorul economic solicită avizarea activității de </w:t>
      </w:r>
      <w:r w:rsidR="000743C4"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>import</w:t>
      </w:r>
      <w:r w:rsidRPr="00234A98"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 xml:space="preserve"> dispozitive medicale pentru următorii producători</w:t>
      </w:r>
      <w:r w:rsidRPr="00234A98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o-RO"/>
        </w:rPr>
        <w:t>: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4677"/>
        <w:gridCol w:w="2068"/>
      </w:tblGrid>
      <w:tr w:rsidR="00234A98" w:rsidRPr="00234A98" w14:paraId="222CE9BF" w14:textId="77777777" w:rsidTr="00C70B72">
        <w:trPr>
          <w:jc w:val="center"/>
        </w:trPr>
        <w:tc>
          <w:tcPr>
            <w:tcW w:w="709" w:type="dxa"/>
            <w:vAlign w:val="center"/>
          </w:tcPr>
          <w:p w14:paraId="385F8A76" w14:textId="77777777" w:rsidR="00C70B72" w:rsidRPr="00234A98" w:rsidRDefault="00C70B72" w:rsidP="00B95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</w:pPr>
            <w:r w:rsidRPr="00234A9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t>Nr.</w:t>
            </w:r>
          </w:p>
          <w:p w14:paraId="444FAAEE" w14:textId="77777777" w:rsidR="00C70B72" w:rsidRPr="00234A98" w:rsidRDefault="00C70B72" w:rsidP="00B95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  <w:r w:rsidRPr="00234A9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t>Crt.</w:t>
            </w:r>
          </w:p>
        </w:tc>
        <w:tc>
          <w:tcPr>
            <w:tcW w:w="4677" w:type="dxa"/>
            <w:vAlign w:val="center"/>
          </w:tcPr>
          <w:p w14:paraId="3F5D530A" w14:textId="01D90C9F" w:rsidR="00C70B72" w:rsidRPr="00234A98" w:rsidRDefault="00C70B72" w:rsidP="00B95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  <w:r w:rsidRPr="00234A9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t>PRODUCATOR</w:t>
            </w:r>
            <w:r w:rsidRPr="00234A98">
              <w:rPr>
                <w:rStyle w:val="FootnoteReference"/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2068" w:type="dxa"/>
            <w:vAlign w:val="center"/>
          </w:tcPr>
          <w:p w14:paraId="7A4773A8" w14:textId="77777777" w:rsidR="00C70B72" w:rsidRPr="00234A98" w:rsidRDefault="00C70B72" w:rsidP="00B95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  <w:r w:rsidRPr="00234A9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t>ȚARA</w:t>
            </w:r>
          </w:p>
        </w:tc>
      </w:tr>
      <w:tr w:rsidR="00F511C5" w:rsidRPr="00234A98" w14:paraId="4622604D" w14:textId="77777777" w:rsidTr="00C70B72">
        <w:trPr>
          <w:jc w:val="center"/>
        </w:trPr>
        <w:tc>
          <w:tcPr>
            <w:tcW w:w="709" w:type="dxa"/>
            <w:vAlign w:val="center"/>
          </w:tcPr>
          <w:p w14:paraId="301005A7" w14:textId="77777777" w:rsidR="00C70B72" w:rsidRPr="00234A98" w:rsidRDefault="00C70B72" w:rsidP="00B95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71B59329" w14:textId="77777777" w:rsidR="00C70B72" w:rsidRPr="00234A98" w:rsidRDefault="00C70B72" w:rsidP="00B95D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5DDB6E46" w14:textId="77777777" w:rsidR="00C70B72" w:rsidRPr="00234A98" w:rsidRDefault="00C70B72" w:rsidP="00B95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</w:p>
        </w:tc>
      </w:tr>
    </w:tbl>
    <w:p w14:paraId="58BBF291" w14:textId="77777777" w:rsidR="00C70B72" w:rsidRPr="00234A98" w:rsidRDefault="00C70B72" w:rsidP="00C70B72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o-RO"/>
        </w:rPr>
      </w:pPr>
    </w:p>
    <w:p w14:paraId="5D2B6C51" w14:textId="362EBAA4" w:rsidR="00C70B72" w:rsidRPr="00234A98" w:rsidRDefault="00C70B72" w:rsidP="00C70B72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o-RO"/>
        </w:rPr>
      </w:pPr>
      <w:bookmarkStart w:id="0" w:name="_Hlk207700088"/>
      <w:r w:rsidRPr="00234A98"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>Operatorul economic are calitatea de reprezentant autorizat pentru următorii producători</w:t>
      </w:r>
      <w:r w:rsidR="00F511C5" w:rsidRPr="00234A98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  <w:lang w:eastAsia="ro-RO"/>
        </w:rPr>
        <w:t>2</w:t>
      </w:r>
      <w:r w:rsidRPr="00234A98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o-RO"/>
        </w:rPr>
        <w:t>:</w:t>
      </w:r>
    </w:p>
    <w:p w14:paraId="399D5C57" w14:textId="77777777" w:rsidR="000C429D" w:rsidRPr="00234A98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4677"/>
        <w:gridCol w:w="2068"/>
      </w:tblGrid>
      <w:tr w:rsidR="00234A98" w:rsidRPr="00234A98" w14:paraId="2255BFED" w14:textId="77777777" w:rsidTr="00C70B72">
        <w:trPr>
          <w:jc w:val="center"/>
        </w:trPr>
        <w:tc>
          <w:tcPr>
            <w:tcW w:w="709" w:type="dxa"/>
            <w:vAlign w:val="center"/>
          </w:tcPr>
          <w:p w14:paraId="587EEB63" w14:textId="77777777" w:rsidR="00C70B72" w:rsidRPr="00234A98" w:rsidRDefault="00C70B72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</w:pPr>
            <w:r w:rsidRPr="00234A9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t>Nr.</w:t>
            </w:r>
          </w:p>
          <w:p w14:paraId="70729487" w14:textId="04BCC284" w:rsidR="00C70B72" w:rsidRPr="00234A98" w:rsidRDefault="00C70B72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  <w:r w:rsidRPr="00234A9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t>Crt.</w:t>
            </w:r>
          </w:p>
        </w:tc>
        <w:tc>
          <w:tcPr>
            <w:tcW w:w="4677" w:type="dxa"/>
            <w:vAlign w:val="center"/>
          </w:tcPr>
          <w:p w14:paraId="76B8EF35" w14:textId="0E136DF1" w:rsidR="00C70B72" w:rsidRPr="00234A98" w:rsidRDefault="00C70B72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  <w:r w:rsidRPr="00234A9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t>PRODUCATOR</w:t>
            </w:r>
            <w:r w:rsidRPr="00234A98">
              <w:rPr>
                <w:rStyle w:val="FootnoteReference"/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2068" w:type="dxa"/>
            <w:vAlign w:val="center"/>
          </w:tcPr>
          <w:p w14:paraId="528DBB42" w14:textId="5549A145" w:rsidR="00C70B72" w:rsidRPr="00234A98" w:rsidRDefault="00C70B72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  <w:r w:rsidRPr="00234A9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o-RO"/>
              </w:rPr>
              <w:t>ȚARA</w:t>
            </w:r>
          </w:p>
        </w:tc>
      </w:tr>
      <w:tr w:rsidR="00F511C5" w:rsidRPr="00234A98" w14:paraId="1DF5ECBA" w14:textId="77777777" w:rsidTr="00C70B72">
        <w:trPr>
          <w:jc w:val="center"/>
        </w:trPr>
        <w:tc>
          <w:tcPr>
            <w:tcW w:w="709" w:type="dxa"/>
            <w:vAlign w:val="center"/>
          </w:tcPr>
          <w:p w14:paraId="4EB09E9E" w14:textId="2C634A4F" w:rsidR="00C70B72" w:rsidRPr="00234A98" w:rsidRDefault="00C70B72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68C20417" w14:textId="2409F0B0" w:rsidR="00C70B72" w:rsidRPr="00234A98" w:rsidRDefault="00C70B72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10E0DFC9" w14:textId="43527DEB" w:rsidR="00C70B72" w:rsidRPr="00234A98" w:rsidRDefault="00C70B72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o-RO"/>
              </w:rPr>
            </w:pPr>
          </w:p>
        </w:tc>
      </w:tr>
    </w:tbl>
    <w:p w14:paraId="49EB1803" w14:textId="77777777" w:rsidR="000C429D" w:rsidRPr="00234A98" w:rsidRDefault="000C429D" w:rsidP="000C429D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o-RO"/>
        </w:rPr>
      </w:pPr>
    </w:p>
    <w:bookmarkEnd w:id="0"/>
    <w:p w14:paraId="686A6959" w14:textId="77777777" w:rsidR="000C429D" w:rsidRPr="00234A98" w:rsidRDefault="000C429D" w:rsidP="000C429D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o-RO"/>
        </w:rPr>
      </w:pPr>
    </w:p>
    <w:p w14:paraId="612DAC39" w14:textId="39A1B3E2" w:rsidR="000C429D" w:rsidRPr="00234A98" w:rsidRDefault="000C429D" w:rsidP="005A6457">
      <w:pPr>
        <w:spacing w:after="0" w:line="240" w:lineRule="auto"/>
        <w:ind w:left="5664" w:firstLine="708"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</w:pPr>
      <w:r w:rsidRPr="00234A98"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>Reprezentant legal</w:t>
      </w:r>
    </w:p>
    <w:p w14:paraId="3034F42E" w14:textId="28BF72C4" w:rsidR="000C429D" w:rsidRPr="00234A98" w:rsidRDefault="00C422B4" w:rsidP="005A6457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</w:pPr>
      <w:r w:rsidRPr="00234A98"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>(</w:t>
      </w:r>
      <w:r w:rsidR="000C429D" w:rsidRPr="00234A98"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o-RO"/>
        </w:rPr>
        <w:t>Nume, prenume, semnătură și ștampilă</w:t>
      </w:r>
      <w:r w:rsidRPr="00234A98"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>)</w:t>
      </w:r>
    </w:p>
    <w:p w14:paraId="7A884AA5" w14:textId="5FA879B5" w:rsidR="000C429D" w:rsidRPr="00234A98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</w:pPr>
    </w:p>
    <w:p w14:paraId="6709E22B" w14:textId="01368575" w:rsidR="000C429D" w:rsidRPr="00234A98" w:rsidRDefault="000C429D" w:rsidP="000C429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AA9A52" w14:textId="62EEF3D6" w:rsidR="000C429D" w:rsidRPr="00234A98" w:rsidRDefault="000C429D" w:rsidP="000C429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0D38FE" w14:textId="0A5014C9" w:rsidR="000C429D" w:rsidRPr="00234A98" w:rsidRDefault="000C429D" w:rsidP="000C429D">
      <w:pPr>
        <w:rPr>
          <w:rFonts w:ascii="Times New Roman" w:hAnsi="Times New Roman"/>
          <w:color w:val="000000" w:themeColor="text1"/>
          <w:sz w:val="24"/>
          <w:szCs w:val="24"/>
        </w:rPr>
      </w:pPr>
    </w:p>
    <w:sectPr w:rsidR="000C429D" w:rsidRPr="00234A98" w:rsidSect="00E85BA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8D9B8" w14:textId="77777777" w:rsidR="009038BC" w:rsidRDefault="009038BC" w:rsidP="001411D1">
      <w:pPr>
        <w:spacing w:after="0" w:line="240" w:lineRule="auto"/>
      </w:pPr>
      <w:r>
        <w:separator/>
      </w:r>
    </w:p>
  </w:endnote>
  <w:endnote w:type="continuationSeparator" w:id="0">
    <w:p w14:paraId="378E9EE1" w14:textId="77777777" w:rsidR="009038BC" w:rsidRDefault="009038BC" w:rsidP="00141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7E628" w14:textId="594468FC" w:rsidR="001479EC" w:rsidRPr="00CE4958" w:rsidRDefault="001479EC" w:rsidP="001479EC">
    <w:pPr>
      <w:pStyle w:val="Footer"/>
      <w:rPr>
        <w:rFonts w:ascii="Times New Roman" w:hAnsi="Times New Roman"/>
        <w:sz w:val="24"/>
        <w:szCs w:val="24"/>
        <w:lang w:val="en-US" w:eastAsia="ro-RO"/>
      </w:rPr>
    </w:pPr>
    <w:r w:rsidRPr="00CE4958">
      <w:rPr>
        <w:rFonts w:ascii="Times New Roman" w:hAnsi="Times New Roman"/>
        <w:lang w:val="en-US"/>
      </w:rPr>
      <w:t xml:space="preserve">PO-DGDM/DA/01-F6 V03, </w:t>
    </w:r>
    <w:proofErr w:type="spellStart"/>
    <w:r w:rsidR="008B7D54" w:rsidRPr="008B7D54">
      <w:rPr>
        <w:rFonts w:ascii="Times New Roman" w:hAnsi="Times New Roman"/>
        <w:lang w:val="en-US"/>
      </w:rPr>
      <w:t>Ediția</w:t>
    </w:r>
    <w:proofErr w:type="spellEnd"/>
    <w:r w:rsidR="008B7D54" w:rsidRPr="008B7D54">
      <w:rPr>
        <w:rFonts w:ascii="Times New Roman" w:hAnsi="Times New Roman"/>
        <w:lang w:val="en-US"/>
      </w:rPr>
      <w:t xml:space="preserve"> din: </w:t>
    </w:r>
    <w:r w:rsidR="0089457A" w:rsidRPr="0089457A">
      <w:rPr>
        <w:rFonts w:ascii="Times New Roman" w:hAnsi="Times New Roman"/>
        <w:lang w:val="en-US"/>
      </w:rPr>
      <w:t xml:space="preserve">Ed. </w:t>
    </w:r>
    <w:r w:rsidR="00C65507">
      <w:rPr>
        <w:rFonts w:ascii="Times New Roman" w:hAnsi="Times New Roman"/>
        <w:lang w:val="en-US"/>
      </w:rPr>
      <w:t>1</w:t>
    </w:r>
    <w:r w:rsidR="00E3054E">
      <w:rPr>
        <w:rFonts w:ascii="Times New Roman" w:hAnsi="Times New Roman"/>
        <w:lang w:val="en-US"/>
      </w:rPr>
      <w:t>1</w:t>
    </w:r>
    <w:r w:rsidR="00A071E0">
      <w:rPr>
        <w:rFonts w:ascii="Times New Roman" w:hAnsi="Times New Roman"/>
        <w:lang w:val="en-US"/>
      </w:rPr>
      <w:t>.2025</w:t>
    </w:r>
  </w:p>
  <w:p w14:paraId="7486956C" w14:textId="77777777" w:rsidR="001479EC" w:rsidRPr="00CE4958" w:rsidRDefault="001479EC">
    <w:pPr>
      <w:pStyle w:val="Foo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5902D" w14:textId="77777777" w:rsidR="00DD5D34" w:rsidRPr="0060622A" w:rsidRDefault="00AB1448" w:rsidP="00A32A77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  <w:lang w:eastAsia="ro-RO"/>
      </w:rPr>
      <w:drawing>
        <wp:inline distT="0" distB="0" distL="0" distR="0" wp14:anchorId="5453FA87" wp14:editId="34BF005C">
          <wp:extent cx="6715125" cy="142875"/>
          <wp:effectExtent l="0" t="0" r="9525" b="9525"/>
          <wp:docPr id="1" name="Imagine 1" descr="steag jos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ag josv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8CF3C" w14:textId="77777777" w:rsidR="00DD5D34" w:rsidRPr="0060622A" w:rsidRDefault="00DD5D3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F418B" w14:textId="77777777" w:rsidR="009038BC" w:rsidRDefault="009038BC" w:rsidP="001411D1">
      <w:pPr>
        <w:spacing w:after="0" w:line="240" w:lineRule="auto"/>
      </w:pPr>
      <w:r>
        <w:separator/>
      </w:r>
    </w:p>
  </w:footnote>
  <w:footnote w:type="continuationSeparator" w:id="0">
    <w:p w14:paraId="3A3864DB" w14:textId="77777777" w:rsidR="009038BC" w:rsidRDefault="009038BC" w:rsidP="001411D1">
      <w:pPr>
        <w:spacing w:after="0" w:line="240" w:lineRule="auto"/>
      </w:pPr>
      <w:r>
        <w:continuationSeparator/>
      </w:r>
    </w:p>
  </w:footnote>
  <w:footnote w:id="1">
    <w:p w14:paraId="51EDAC50" w14:textId="77777777" w:rsidR="00C70B72" w:rsidRDefault="00C70B72" w:rsidP="00C70B72">
      <w:pPr>
        <w:pStyle w:val="FootnoteText"/>
        <w:rPr>
          <w:rFonts w:ascii="Times New Roman" w:hAnsi="Times New Roman"/>
        </w:rPr>
      </w:pPr>
      <w:r w:rsidRPr="00EC678D">
        <w:rPr>
          <w:rStyle w:val="FootnoteReference"/>
          <w:rFonts w:ascii="Times New Roman" w:hAnsi="Times New Roman"/>
        </w:rPr>
        <w:footnoteRef/>
      </w:r>
      <w:r w:rsidRPr="00EC678D">
        <w:rPr>
          <w:rFonts w:ascii="Times New Roman" w:hAnsi="Times New Roman"/>
        </w:rPr>
        <w:t xml:space="preserve"> Se vor înscrie în ordine alfabetică, cu denumirea completă, exact cum rezultă aceasta din declarația de conformitate dată de producător.</w:t>
      </w:r>
    </w:p>
    <w:p w14:paraId="64C12721" w14:textId="32374F34" w:rsidR="00F511C5" w:rsidRPr="00EC678D" w:rsidRDefault="00F511C5" w:rsidP="00F511C5">
      <w:pPr>
        <w:pStyle w:val="FootnoteText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 xml:space="preserve">2 </w:t>
      </w:r>
      <w:r w:rsidRPr="00EC678D">
        <w:rPr>
          <w:rFonts w:ascii="Times New Roman" w:hAnsi="Times New Roman"/>
        </w:rPr>
        <w:t xml:space="preserve">OE </w:t>
      </w:r>
      <w:r>
        <w:rPr>
          <w:rFonts w:ascii="Times New Roman" w:hAnsi="Times New Roman"/>
        </w:rPr>
        <w:t>demonstrează</w:t>
      </w:r>
      <w:r w:rsidRPr="00EC678D">
        <w:rPr>
          <w:rFonts w:ascii="Times New Roman" w:hAnsi="Times New Roman"/>
        </w:rPr>
        <w:t xml:space="preserve"> calitatea de reprezentant autorizat (RA) în UE. În acest sens se va ține cont de definiția RA din MDR2017/745, precum și de obligațiile reprezentanților autorizați ce rezultă din respectivul regulament. </w:t>
      </w:r>
    </w:p>
    <w:p w14:paraId="2FA8408D" w14:textId="77777777" w:rsidR="00F511C5" w:rsidRDefault="00F511C5" w:rsidP="00C70B72">
      <w:pPr>
        <w:pStyle w:val="FootnoteText"/>
        <w:rPr>
          <w:rFonts w:ascii="Times New Roman" w:hAnsi="Times New Roman"/>
        </w:rPr>
      </w:pPr>
    </w:p>
    <w:p w14:paraId="7255A28A" w14:textId="77777777" w:rsidR="00C70B72" w:rsidRPr="00EC678D" w:rsidRDefault="00C70B72" w:rsidP="00C70B72">
      <w:pPr>
        <w:pStyle w:val="FootnoteText"/>
        <w:rPr>
          <w:rFonts w:ascii="Times New Roman" w:hAnsi="Times New Roma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8EDBB" w14:textId="77777777" w:rsidR="00A06A83" w:rsidRDefault="00000000">
    <w:pPr>
      <w:pStyle w:val="Header"/>
    </w:pPr>
    <w:r>
      <w:rPr>
        <w:noProof/>
        <w:lang w:eastAsia="ro-RO"/>
      </w:rPr>
      <w:pict w14:anchorId="23EAF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3" o:spid="_x0000_s1026" type="#_x0000_t75" style="position:absolute;margin-left:0;margin-top:0;width:523pt;height:402.3pt;z-index:-25165312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425A3" w14:textId="1FDA4546" w:rsidR="003C19C5" w:rsidRPr="00E25CD5" w:rsidRDefault="00E25CD5" w:rsidP="00E25CD5">
    <w:pPr>
      <w:pStyle w:val="Header"/>
      <w:ind w:left="1800"/>
      <w:jc w:val="right"/>
      <w:rPr>
        <w:rFonts w:ascii="Times New Roman" w:hAnsi="Times New Roman"/>
        <w:b/>
        <w:sz w:val="24"/>
        <w:szCs w:val="24"/>
      </w:rPr>
    </w:pPr>
    <w:r w:rsidRPr="00E25CD5">
      <w:rPr>
        <w:rFonts w:ascii="Times New Roman" w:hAnsi="Times New Roman"/>
        <w:b/>
        <w:sz w:val="24"/>
        <w:szCs w:val="24"/>
      </w:rPr>
      <w:t>Formular nr. 6</w:t>
    </w:r>
  </w:p>
  <w:p w14:paraId="70DD9E32" w14:textId="77777777" w:rsidR="00D55812" w:rsidRPr="0060622A" w:rsidRDefault="00D55812" w:rsidP="003C19C5">
    <w:pPr>
      <w:pStyle w:val="Header"/>
      <w:ind w:left="1800"/>
      <w:jc w:val="center"/>
      <w:rPr>
        <w:rFonts w:ascii="Arial" w:hAnsi="Arial" w:cs="Arial"/>
        <w:b/>
        <w:sz w:val="24"/>
        <w:szCs w:val="24"/>
      </w:rPr>
    </w:pPr>
  </w:p>
  <w:p w14:paraId="53C32281" w14:textId="3EA7D494" w:rsidR="003C19C5" w:rsidRPr="00C422B4" w:rsidRDefault="003C19C5" w:rsidP="00C422B4">
    <w:pPr>
      <w:spacing w:after="0" w:line="240" w:lineRule="auto"/>
      <w:ind w:left="8496"/>
      <w:jc w:val="both"/>
      <w:rPr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EEBD3" w14:textId="77777777" w:rsidR="00E12E61" w:rsidRPr="0060622A" w:rsidRDefault="00000000" w:rsidP="005943A7">
    <w:pPr>
      <w:pStyle w:val="Header"/>
      <w:ind w:left="1800"/>
      <w:jc w:val="center"/>
      <w:rPr>
        <w:rFonts w:ascii="Arial" w:hAnsi="Arial" w:cs="Arial"/>
        <w:b/>
        <w:sz w:val="24"/>
        <w:szCs w:val="24"/>
      </w:rPr>
    </w:pPr>
    <w:r>
      <w:rPr>
        <w:rFonts w:ascii="Times New Roman" w:hAnsi="Times New Roman"/>
        <w:b/>
        <w:noProof/>
        <w:sz w:val="24"/>
        <w:szCs w:val="24"/>
        <w:lang w:eastAsia="ro-RO"/>
      </w:rPr>
      <w:pict w14:anchorId="6D5B39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2" o:spid="_x0000_s1025" type="#_x0000_t75" style="position:absolute;left:0;text-align:left;margin-left:0;margin-top:0;width:523pt;height:402.3pt;z-index:-25165414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0F2D24">
      <w:rPr>
        <w:rFonts w:ascii="Times New Roman" w:hAnsi="Times New Roman"/>
        <w:b/>
        <w:noProof/>
        <w:sz w:val="24"/>
        <w:szCs w:val="24"/>
        <w:lang w:eastAsia="ro-RO"/>
      </w:rPr>
      <w:drawing>
        <wp:anchor distT="0" distB="0" distL="114300" distR="114300" simplePos="0" relativeHeight="251658240" behindDoc="0" locked="0" layoutInCell="1" allowOverlap="1" wp14:anchorId="5FC54F8D" wp14:editId="2F89CB96">
          <wp:simplePos x="0" y="0"/>
          <wp:positionH relativeFrom="column">
            <wp:posOffset>323850</wp:posOffset>
          </wp:positionH>
          <wp:positionV relativeFrom="paragraph">
            <wp:posOffset>24130</wp:posOffset>
          </wp:positionV>
          <wp:extent cx="1390650" cy="1390650"/>
          <wp:effectExtent l="0" t="0" r="0" b="0"/>
          <wp:wrapNone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NMDM 5x5 pe pastil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9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A9C8CF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MINISTRY OF HEALTH</w:t>
    </w:r>
  </w:p>
  <w:p w14:paraId="7F8967CA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NATIONAL AGENCY FOR MEDICINES </w:t>
    </w:r>
  </w:p>
  <w:p w14:paraId="555FB23C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AND MEDICAL DEVICES</w:t>
    </w:r>
  </w:p>
  <w:p w14:paraId="53457965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48, Av. Sanatescu St, sector 1, 011478 Bucharest</w:t>
    </w:r>
  </w:p>
  <w:p w14:paraId="2B4EEA1D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Tel: +4021-317.11.15</w:t>
    </w:r>
  </w:p>
  <w:p w14:paraId="0D782CE2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Fax: +4021-316.34.97</w:t>
    </w:r>
  </w:p>
  <w:p w14:paraId="565EA57A" w14:textId="77777777" w:rsidR="003C19C5" w:rsidRPr="0060622A" w:rsidRDefault="003C19C5" w:rsidP="003C19C5">
    <w:pPr>
      <w:pStyle w:val="Header"/>
      <w:tabs>
        <w:tab w:val="center" w:pos="5773"/>
        <w:tab w:val="left" w:pos="6885"/>
      </w:tabs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www.anm.ro</w:t>
    </w:r>
  </w:p>
  <w:p w14:paraId="07FF2F30" w14:textId="77777777" w:rsidR="003C19C5" w:rsidRPr="0060622A" w:rsidRDefault="003C19C5" w:rsidP="003C19C5">
    <w:pPr>
      <w:pStyle w:val="Header"/>
      <w:tabs>
        <w:tab w:val="center" w:pos="5773"/>
        <w:tab w:val="left" w:pos="6885"/>
      </w:tabs>
      <w:ind w:left="1800"/>
      <w:jc w:val="right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DC5C68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5361212"/>
    <w:multiLevelType w:val="hybridMultilevel"/>
    <w:tmpl w:val="C89EEEE8"/>
    <w:lvl w:ilvl="0" w:tplc="0418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2" w15:restartNumberingAfterBreak="0">
    <w:nsid w:val="0A0A6347"/>
    <w:multiLevelType w:val="hybridMultilevel"/>
    <w:tmpl w:val="D9726410"/>
    <w:lvl w:ilvl="0" w:tplc="33DCFD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EC7CF5"/>
    <w:multiLevelType w:val="hybridMultilevel"/>
    <w:tmpl w:val="19180160"/>
    <w:lvl w:ilvl="0" w:tplc="0418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4" w15:restartNumberingAfterBreak="0">
    <w:nsid w:val="0F561B12"/>
    <w:multiLevelType w:val="hybridMultilevel"/>
    <w:tmpl w:val="6B864D1A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FF02F0C"/>
    <w:multiLevelType w:val="hybridMultilevel"/>
    <w:tmpl w:val="3754ED38"/>
    <w:lvl w:ilvl="0" w:tplc="B33EDD88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62D7116"/>
    <w:multiLevelType w:val="hybridMultilevel"/>
    <w:tmpl w:val="CDEC8C94"/>
    <w:lvl w:ilvl="0" w:tplc="98B6255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D352B69"/>
    <w:multiLevelType w:val="hybridMultilevel"/>
    <w:tmpl w:val="D666B4F0"/>
    <w:lvl w:ilvl="0" w:tplc="D29E9ED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298A5729"/>
    <w:multiLevelType w:val="hybridMultilevel"/>
    <w:tmpl w:val="3EEA0DC0"/>
    <w:lvl w:ilvl="0" w:tplc="4266AD56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9" w15:restartNumberingAfterBreak="0">
    <w:nsid w:val="2E85526A"/>
    <w:multiLevelType w:val="hybridMultilevel"/>
    <w:tmpl w:val="EFA8A846"/>
    <w:lvl w:ilvl="0" w:tplc="04180019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0" w15:restartNumberingAfterBreak="0">
    <w:nsid w:val="30E6236F"/>
    <w:multiLevelType w:val="hybridMultilevel"/>
    <w:tmpl w:val="3FC4B8EC"/>
    <w:lvl w:ilvl="0" w:tplc="0418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1E012DA"/>
    <w:multiLevelType w:val="hybridMultilevel"/>
    <w:tmpl w:val="BC4EA440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60B49"/>
    <w:multiLevelType w:val="hybridMultilevel"/>
    <w:tmpl w:val="5380C980"/>
    <w:lvl w:ilvl="0" w:tplc="FB4C500E">
      <w:start w:val="1"/>
      <w:numFmt w:val="lowerRoman"/>
      <w:lvlText w:val="%1."/>
      <w:lvlJc w:val="right"/>
      <w:pPr>
        <w:ind w:left="2520" w:hanging="18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25C82"/>
    <w:multiLevelType w:val="hybridMultilevel"/>
    <w:tmpl w:val="067C41B4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4F71714"/>
    <w:multiLevelType w:val="hybridMultilevel"/>
    <w:tmpl w:val="B6067E4E"/>
    <w:lvl w:ilvl="0" w:tplc="7946E14C">
      <w:numFmt w:val="bullet"/>
      <w:lvlText w:val="-"/>
      <w:lvlJc w:val="left"/>
      <w:pPr>
        <w:ind w:left="1353" w:hanging="360"/>
      </w:pPr>
      <w:rPr>
        <w:rFonts w:ascii="Arial" w:eastAsia="Times New Roman" w:hAnsi="Aria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B22D30"/>
    <w:multiLevelType w:val="hybridMultilevel"/>
    <w:tmpl w:val="44B68A14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F0DC5"/>
    <w:multiLevelType w:val="hybridMultilevel"/>
    <w:tmpl w:val="FD9292AA"/>
    <w:lvl w:ilvl="0" w:tplc="5CBAC0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E16DD"/>
    <w:multiLevelType w:val="hybridMultilevel"/>
    <w:tmpl w:val="DB329054"/>
    <w:lvl w:ilvl="0" w:tplc="FA320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C13F1A"/>
    <w:multiLevelType w:val="hybridMultilevel"/>
    <w:tmpl w:val="85D6D1F0"/>
    <w:lvl w:ilvl="0" w:tplc="25D0E332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 w15:restartNumberingAfterBreak="0">
    <w:nsid w:val="49452E90"/>
    <w:multiLevelType w:val="hybridMultilevel"/>
    <w:tmpl w:val="05F878D4"/>
    <w:lvl w:ilvl="0" w:tplc="EC4CAEAA">
      <w:start w:val="3"/>
      <w:numFmt w:val="bullet"/>
      <w:lvlText w:val="-"/>
      <w:lvlJc w:val="left"/>
      <w:pPr>
        <w:ind w:left="2136" w:hanging="360"/>
      </w:pPr>
      <w:rPr>
        <w:rFonts w:ascii="Arial" w:eastAsia="Calibri" w:hAnsi="Arial" w:cs="Arial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0" w15:restartNumberingAfterBreak="0">
    <w:nsid w:val="4D6D0100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85912"/>
    <w:multiLevelType w:val="hybridMultilevel"/>
    <w:tmpl w:val="D39482CA"/>
    <w:lvl w:ilvl="0" w:tplc="CBD65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FB4C500E">
      <w:start w:val="1"/>
      <w:numFmt w:val="lowerRoman"/>
      <w:lvlText w:val="%3."/>
      <w:lvlJc w:val="right"/>
      <w:pPr>
        <w:ind w:left="2520" w:hanging="180"/>
      </w:pPr>
      <w:rPr>
        <w:b/>
      </w:r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EF6301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50E87"/>
    <w:multiLevelType w:val="hybridMultilevel"/>
    <w:tmpl w:val="F420392C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493857"/>
    <w:multiLevelType w:val="hybridMultilevel"/>
    <w:tmpl w:val="5CE64854"/>
    <w:lvl w:ilvl="0" w:tplc="C9626E3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41CF1"/>
    <w:multiLevelType w:val="hybridMultilevel"/>
    <w:tmpl w:val="AE4E5D76"/>
    <w:lvl w:ilvl="0" w:tplc="7BD891B0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6" w15:restartNumberingAfterBreak="0">
    <w:nsid w:val="6DD0091A"/>
    <w:multiLevelType w:val="hybridMultilevel"/>
    <w:tmpl w:val="F58C9B12"/>
    <w:lvl w:ilvl="0" w:tplc="5E401E12">
      <w:start w:val="2"/>
      <w:numFmt w:val="bullet"/>
      <w:lvlText w:val="-"/>
      <w:lvlJc w:val="left"/>
      <w:pPr>
        <w:ind w:left="1779" w:hanging="360"/>
      </w:pPr>
      <w:rPr>
        <w:rFonts w:ascii="Arial" w:eastAsia="Times New Roman" w:hAnsi="Arial" w:hint="default"/>
        <w:b/>
        <w:color w:val="000099"/>
      </w:rPr>
    </w:lvl>
    <w:lvl w:ilvl="1" w:tplc="0418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30C5FE0"/>
    <w:multiLevelType w:val="hybridMultilevel"/>
    <w:tmpl w:val="4350A906"/>
    <w:lvl w:ilvl="0" w:tplc="04180009">
      <w:start w:val="1"/>
      <w:numFmt w:val="bullet"/>
      <w:lvlText w:val=""/>
      <w:lvlJc w:val="left"/>
      <w:pPr>
        <w:ind w:left="128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28" w15:restartNumberingAfterBreak="0">
    <w:nsid w:val="76EB6E6C"/>
    <w:multiLevelType w:val="hybridMultilevel"/>
    <w:tmpl w:val="0458F8D6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787E3B78"/>
    <w:multiLevelType w:val="hybridMultilevel"/>
    <w:tmpl w:val="8DAC6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EF4266"/>
    <w:multiLevelType w:val="hybridMultilevel"/>
    <w:tmpl w:val="FE6ACF3A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793D70E9"/>
    <w:multiLevelType w:val="hybridMultilevel"/>
    <w:tmpl w:val="C80A9A2A"/>
    <w:lvl w:ilvl="0" w:tplc="0418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num w:numId="1" w16cid:durableId="139078972">
    <w:abstractNumId w:val="0"/>
  </w:num>
  <w:num w:numId="2" w16cid:durableId="1087002786">
    <w:abstractNumId w:val="0"/>
  </w:num>
  <w:num w:numId="3" w16cid:durableId="327833819">
    <w:abstractNumId w:val="0"/>
  </w:num>
  <w:num w:numId="4" w16cid:durableId="1099183642">
    <w:abstractNumId w:val="0"/>
  </w:num>
  <w:num w:numId="5" w16cid:durableId="26638072">
    <w:abstractNumId w:val="13"/>
  </w:num>
  <w:num w:numId="6" w16cid:durableId="354036830">
    <w:abstractNumId w:val="29"/>
  </w:num>
  <w:num w:numId="7" w16cid:durableId="581988420">
    <w:abstractNumId w:val="0"/>
  </w:num>
  <w:num w:numId="8" w16cid:durableId="1525173866">
    <w:abstractNumId w:val="8"/>
  </w:num>
  <w:num w:numId="9" w16cid:durableId="266617985">
    <w:abstractNumId w:val="26"/>
  </w:num>
  <w:num w:numId="10" w16cid:durableId="1935437539">
    <w:abstractNumId w:val="14"/>
  </w:num>
  <w:num w:numId="11" w16cid:durableId="156967862">
    <w:abstractNumId w:val="28"/>
  </w:num>
  <w:num w:numId="12" w16cid:durableId="671295666">
    <w:abstractNumId w:val="1"/>
  </w:num>
  <w:num w:numId="13" w16cid:durableId="1500775615">
    <w:abstractNumId w:val="31"/>
  </w:num>
  <w:num w:numId="14" w16cid:durableId="381029013">
    <w:abstractNumId w:val="24"/>
  </w:num>
  <w:num w:numId="15" w16cid:durableId="1554541673">
    <w:abstractNumId w:val="30"/>
  </w:num>
  <w:num w:numId="16" w16cid:durableId="460420319">
    <w:abstractNumId w:val="10"/>
  </w:num>
  <w:num w:numId="17" w16cid:durableId="64842300">
    <w:abstractNumId w:val="9"/>
  </w:num>
  <w:num w:numId="18" w16cid:durableId="875194987">
    <w:abstractNumId w:val="3"/>
  </w:num>
  <w:num w:numId="19" w16cid:durableId="80563625">
    <w:abstractNumId w:val="15"/>
  </w:num>
  <w:num w:numId="20" w16cid:durableId="1378890365">
    <w:abstractNumId w:val="19"/>
  </w:num>
  <w:num w:numId="21" w16cid:durableId="2125267071">
    <w:abstractNumId w:val="21"/>
  </w:num>
  <w:num w:numId="22" w16cid:durableId="801730590">
    <w:abstractNumId w:val="2"/>
  </w:num>
  <w:num w:numId="23" w16cid:durableId="533881650">
    <w:abstractNumId w:val="11"/>
  </w:num>
  <w:num w:numId="24" w16cid:durableId="959535275">
    <w:abstractNumId w:val="6"/>
  </w:num>
  <w:num w:numId="25" w16cid:durableId="590088758">
    <w:abstractNumId w:val="27"/>
  </w:num>
  <w:num w:numId="26" w16cid:durableId="1973823163">
    <w:abstractNumId w:val="22"/>
  </w:num>
  <w:num w:numId="27" w16cid:durableId="1341588704">
    <w:abstractNumId w:val="20"/>
  </w:num>
  <w:num w:numId="28" w16cid:durableId="1107773520">
    <w:abstractNumId w:val="5"/>
  </w:num>
  <w:num w:numId="29" w16cid:durableId="1623531021">
    <w:abstractNumId w:val="7"/>
  </w:num>
  <w:num w:numId="30" w16cid:durableId="1979606941">
    <w:abstractNumId w:val="25"/>
  </w:num>
  <w:num w:numId="31" w16cid:durableId="1151678851">
    <w:abstractNumId w:val="18"/>
  </w:num>
  <w:num w:numId="32" w16cid:durableId="1141266060">
    <w:abstractNumId w:val="17"/>
  </w:num>
  <w:num w:numId="33" w16cid:durableId="1123886914">
    <w:abstractNumId w:val="12"/>
  </w:num>
  <w:num w:numId="34" w16cid:durableId="1128619529">
    <w:abstractNumId w:val="16"/>
  </w:num>
  <w:num w:numId="35" w16cid:durableId="507141588">
    <w:abstractNumId w:val="23"/>
  </w:num>
  <w:num w:numId="36" w16cid:durableId="5717423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C5"/>
    <w:rsid w:val="00034C15"/>
    <w:rsid w:val="000364C0"/>
    <w:rsid w:val="0003793B"/>
    <w:rsid w:val="000554C4"/>
    <w:rsid w:val="00060634"/>
    <w:rsid w:val="000743C4"/>
    <w:rsid w:val="00075464"/>
    <w:rsid w:val="00086352"/>
    <w:rsid w:val="00095955"/>
    <w:rsid w:val="000A2280"/>
    <w:rsid w:val="000B20AA"/>
    <w:rsid w:val="000B41C5"/>
    <w:rsid w:val="000C0987"/>
    <w:rsid w:val="000C429D"/>
    <w:rsid w:val="000D19DE"/>
    <w:rsid w:val="000D5380"/>
    <w:rsid w:val="000D6F12"/>
    <w:rsid w:val="000E0449"/>
    <w:rsid w:val="000E19AD"/>
    <w:rsid w:val="000E3B8B"/>
    <w:rsid w:val="000E66F2"/>
    <w:rsid w:val="000F2D24"/>
    <w:rsid w:val="000F5868"/>
    <w:rsid w:val="00102EEB"/>
    <w:rsid w:val="001069FD"/>
    <w:rsid w:val="001129AA"/>
    <w:rsid w:val="001157AC"/>
    <w:rsid w:val="00122A28"/>
    <w:rsid w:val="00126857"/>
    <w:rsid w:val="00134BAC"/>
    <w:rsid w:val="00134EAF"/>
    <w:rsid w:val="001357CA"/>
    <w:rsid w:val="001411D1"/>
    <w:rsid w:val="001479EC"/>
    <w:rsid w:val="00172BD8"/>
    <w:rsid w:val="00177FF2"/>
    <w:rsid w:val="00185C5A"/>
    <w:rsid w:val="00191B41"/>
    <w:rsid w:val="001A4A11"/>
    <w:rsid w:val="001B1868"/>
    <w:rsid w:val="001B3598"/>
    <w:rsid w:val="001B4455"/>
    <w:rsid w:val="001C31CD"/>
    <w:rsid w:val="001C7769"/>
    <w:rsid w:val="001D351E"/>
    <w:rsid w:val="001D71CE"/>
    <w:rsid w:val="001E0EF8"/>
    <w:rsid w:val="001E7311"/>
    <w:rsid w:val="001E79BC"/>
    <w:rsid w:val="001F58AE"/>
    <w:rsid w:val="00200CF8"/>
    <w:rsid w:val="002043EC"/>
    <w:rsid w:val="0023087A"/>
    <w:rsid w:val="00234A98"/>
    <w:rsid w:val="00241CC2"/>
    <w:rsid w:val="00242708"/>
    <w:rsid w:val="002431B2"/>
    <w:rsid w:val="002435CA"/>
    <w:rsid w:val="00244997"/>
    <w:rsid w:val="00246D92"/>
    <w:rsid w:val="00250482"/>
    <w:rsid w:val="00251473"/>
    <w:rsid w:val="002556A4"/>
    <w:rsid w:val="002563C2"/>
    <w:rsid w:val="0026040F"/>
    <w:rsid w:val="00281414"/>
    <w:rsid w:val="00287F40"/>
    <w:rsid w:val="002975D5"/>
    <w:rsid w:val="002A22D9"/>
    <w:rsid w:val="002B2AC6"/>
    <w:rsid w:val="002B5E18"/>
    <w:rsid w:val="002E2700"/>
    <w:rsid w:val="002E3492"/>
    <w:rsid w:val="002E615D"/>
    <w:rsid w:val="002E6D0B"/>
    <w:rsid w:val="002E7B99"/>
    <w:rsid w:val="002F32E3"/>
    <w:rsid w:val="00322FBF"/>
    <w:rsid w:val="0032751E"/>
    <w:rsid w:val="00331CEB"/>
    <w:rsid w:val="003471E1"/>
    <w:rsid w:val="00352A55"/>
    <w:rsid w:val="00362019"/>
    <w:rsid w:val="00366554"/>
    <w:rsid w:val="003704AE"/>
    <w:rsid w:val="00374216"/>
    <w:rsid w:val="00375B6C"/>
    <w:rsid w:val="00386FFC"/>
    <w:rsid w:val="003951B2"/>
    <w:rsid w:val="003A4A8D"/>
    <w:rsid w:val="003A5CE8"/>
    <w:rsid w:val="003A626B"/>
    <w:rsid w:val="003B1260"/>
    <w:rsid w:val="003B5828"/>
    <w:rsid w:val="003C19C5"/>
    <w:rsid w:val="003C69D1"/>
    <w:rsid w:val="003D066F"/>
    <w:rsid w:val="003D0DAA"/>
    <w:rsid w:val="003D1180"/>
    <w:rsid w:val="003E2738"/>
    <w:rsid w:val="003E7C95"/>
    <w:rsid w:val="003F1D0C"/>
    <w:rsid w:val="004055AD"/>
    <w:rsid w:val="004062F0"/>
    <w:rsid w:val="00413E14"/>
    <w:rsid w:val="00416985"/>
    <w:rsid w:val="0042361F"/>
    <w:rsid w:val="00427DC2"/>
    <w:rsid w:val="0043025D"/>
    <w:rsid w:val="00442156"/>
    <w:rsid w:val="00467845"/>
    <w:rsid w:val="00474E7B"/>
    <w:rsid w:val="0047605E"/>
    <w:rsid w:val="004818BA"/>
    <w:rsid w:val="00483FA7"/>
    <w:rsid w:val="004858FF"/>
    <w:rsid w:val="00487890"/>
    <w:rsid w:val="004953DC"/>
    <w:rsid w:val="004A2959"/>
    <w:rsid w:val="004A2F52"/>
    <w:rsid w:val="004C4610"/>
    <w:rsid w:val="004C581F"/>
    <w:rsid w:val="004C71B4"/>
    <w:rsid w:val="004D5F13"/>
    <w:rsid w:val="004D7530"/>
    <w:rsid w:val="00500895"/>
    <w:rsid w:val="00506F55"/>
    <w:rsid w:val="00513AF4"/>
    <w:rsid w:val="005225BC"/>
    <w:rsid w:val="005259BE"/>
    <w:rsid w:val="00541582"/>
    <w:rsid w:val="005455A3"/>
    <w:rsid w:val="0054622E"/>
    <w:rsid w:val="00550FDD"/>
    <w:rsid w:val="00554BE3"/>
    <w:rsid w:val="005558F2"/>
    <w:rsid w:val="0055722C"/>
    <w:rsid w:val="00564938"/>
    <w:rsid w:val="0056797B"/>
    <w:rsid w:val="00571038"/>
    <w:rsid w:val="0057244C"/>
    <w:rsid w:val="00582544"/>
    <w:rsid w:val="00584971"/>
    <w:rsid w:val="00590FB4"/>
    <w:rsid w:val="005943A7"/>
    <w:rsid w:val="00596B84"/>
    <w:rsid w:val="005A6457"/>
    <w:rsid w:val="005B33DF"/>
    <w:rsid w:val="005C484F"/>
    <w:rsid w:val="005D2048"/>
    <w:rsid w:val="005D3B41"/>
    <w:rsid w:val="005D6890"/>
    <w:rsid w:val="005D78FF"/>
    <w:rsid w:val="005D7D26"/>
    <w:rsid w:val="005E5EEB"/>
    <w:rsid w:val="005F1461"/>
    <w:rsid w:val="00603E59"/>
    <w:rsid w:val="0060622A"/>
    <w:rsid w:val="00607A55"/>
    <w:rsid w:val="00610855"/>
    <w:rsid w:val="0061278B"/>
    <w:rsid w:val="006276C4"/>
    <w:rsid w:val="00627EE8"/>
    <w:rsid w:val="00630470"/>
    <w:rsid w:val="0063652C"/>
    <w:rsid w:val="00641E6B"/>
    <w:rsid w:val="00655B1D"/>
    <w:rsid w:val="0066144B"/>
    <w:rsid w:val="006A0E09"/>
    <w:rsid w:val="006A2251"/>
    <w:rsid w:val="006A3B33"/>
    <w:rsid w:val="006B1D6E"/>
    <w:rsid w:val="006C23B7"/>
    <w:rsid w:val="006C4199"/>
    <w:rsid w:val="006D2E73"/>
    <w:rsid w:val="006D6ACC"/>
    <w:rsid w:val="006E5974"/>
    <w:rsid w:val="006E72F3"/>
    <w:rsid w:val="006F1A0E"/>
    <w:rsid w:val="00710C3E"/>
    <w:rsid w:val="00713BE4"/>
    <w:rsid w:val="00713F4A"/>
    <w:rsid w:val="007215A5"/>
    <w:rsid w:val="007224F1"/>
    <w:rsid w:val="00722890"/>
    <w:rsid w:val="00723F87"/>
    <w:rsid w:val="0074223A"/>
    <w:rsid w:val="00742AF2"/>
    <w:rsid w:val="00742D87"/>
    <w:rsid w:val="00750C5C"/>
    <w:rsid w:val="00754739"/>
    <w:rsid w:val="00756B9E"/>
    <w:rsid w:val="00763D39"/>
    <w:rsid w:val="00770D49"/>
    <w:rsid w:val="0078474A"/>
    <w:rsid w:val="007865A1"/>
    <w:rsid w:val="007941BB"/>
    <w:rsid w:val="00794EB8"/>
    <w:rsid w:val="007A0AE8"/>
    <w:rsid w:val="007B01D3"/>
    <w:rsid w:val="007B1B6C"/>
    <w:rsid w:val="007B528A"/>
    <w:rsid w:val="007C06D9"/>
    <w:rsid w:val="007C07FD"/>
    <w:rsid w:val="007C4FDE"/>
    <w:rsid w:val="007D0E06"/>
    <w:rsid w:val="007D1B22"/>
    <w:rsid w:val="007D6328"/>
    <w:rsid w:val="007D7FC2"/>
    <w:rsid w:val="007E0689"/>
    <w:rsid w:val="007F695F"/>
    <w:rsid w:val="007F6CF0"/>
    <w:rsid w:val="00810512"/>
    <w:rsid w:val="0082443E"/>
    <w:rsid w:val="008318F4"/>
    <w:rsid w:val="008338EC"/>
    <w:rsid w:val="00841C86"/>
    <w:rsid w:val="0084654B"/>
    <w:rsid w:val="00863C83"/>
    <w:rsid w:val="00864A1C"/>
    <w:rsid w:val="0087085A"/>
    <w:rsid w:val="008905C4"/>
    <w:rsid w:val="0089457A"/>
    <w:rsid w:val="008B6158"/>
    <w:rsid w:val="008B61BA"/>
    <w:rsid w:val="008B79E6"/>
    <w:rsid w:val="008B7D54"/>
    <w:rsid w:val="008D0E91"/>
    <w:rsid w:val="008E0996"/>
    <w:rsid w:val="008E3C81"/>
    <w:rsid w:val="008E43EA"/>
    <w:rsid w:val="008F6468"/>
    <w:rsid w:val="008F75EC"/>
    <w:rsid w:val="00900E12"/>
    <w:rsid w:val="009038BC"/>
    <w:rsid w:val="0091146A"/>
    <w:rsid w:val="009127CC"/>
    <w:rsid w:val="0091493E"/>
    <w:rsid w:val="009231DC"/>
    <w:rsid w:val="009243B6"/>
    <w:rsid w:val="00925CE0"/>
    <w:rsid w:val="00930D02"/>
    <w:rsid w:val="00930E0B"/>
    <w:rsid w:val="009525BC"/>
    <w:rsid w:val="009736B0"/>
    <w:rsid w:val="00974E91"/>
    <w:rsid w:val="009821E7"/>
    <w:rsid w:val="00982EB0"/>
    <w:rsid w:val="009844A9"/>
    <w:rsid w:val="0099139E"/>
    <w:rsid w:val="00991498"/>
    <w:rsid w:val="00994058"/>
    <w:rsid w:val="00996653"/>
    <w:rsid w:val="009974F7"/>
    <w:rsid w:val="009A19A9"/>
    <w:rsid w:val="009B0177"/>
    <w:rsid w:val="009B0448"/>
    <w:rsid w:val="009B1111"/>
    <w:rsid w:val="009B42F2"/>
    <w:rsid w:val="009C7F12"/>
    <w:rsid w:val="009D3060"/>
    <w:rsid w:val="009D6F36"/>
    <w:rsid w:val="009E0D22"/>
    <w:rsid w:val="009E3C29"/>
    <w:rsid w:val="009E4E9A"/>
    <w:rsid w:val="009E506F"/>
    <w:rsid w:val="009E7DD0"/>
    <w:rsid w:val="009F27CF"/>
    <w:rsid w:val="009F7DF3"/>
    <w:rsid w:val="00A03D0D"/>
    <w:rsid w:val="00A05FC9"/>
    <w:rsid w:val="00A06A83"/>
    <w:rsid w:val="00A071E0"/>
    <w:rsid w:val="00A20F01"/>
    <w:rsid w:val="00A32A77"/>
    <w:rsid w:val="00A44D02"/>
    <w:rsid w:val="00A6374D"/>
    <w:rsid w:val="00A753BB"/>
    <w:rsid w:val="00A77AB3"/>
    <w:rsid w:val="00A805A4"/>
    <w:rsid w:val="00A87AB0"/>
    <w:rsid w:val="00A91192"/>
    <w:rsid w:val="00AA3E6D"/>
    <w:rsid w:val="00AA63F8"/>
    <w:rsid w:val="00AB1448"/>
    <w:rsid w:val="00AB2915"/>
    <w:rsid w:val="00AB70E9"/>
    <w:rsid w:val="00AC1331"/>
    <w:rsid w:val="00AC6DD3"/>
    <w:rsid w:val="00AD1D67"/>
    <w:rsid w:val="00AF51A0"/>
    <w:rsid w:val="00B123D6"/>
    <w:rsid w:val="00B146A9"/>
    <w:rsid w:val="00B17458"/>
    <w:rsid w:val="00B17672"/>
    <w:rsid w:val="00B41434"/>
    <w:rsid w:val="00B47B2C"/>
    <w:rsid w:val="00B606C2"/>
    <w:rsid w:val="00B81407"/>
    <w:rsid w:val="00B87833"/>
    <w:rsid w:val="00B97272"/>
    <w:rsid w:val="00BA0097"/>
    <w:rsid w:val="00BA0190"/>
    <w:rsid w:val="00BA5B51"/>
    <w:rsid w:val="00BB1C21"/>
    <w:rsid w:val="00BB2148"/>
    <w:rsid w:val="00BB249A"/>
    <w:rsid w:val="00BC5583"/>
    <w:rsid w:val="00BE0C29"/>
    <w:rsid w:val="00BE260F"/>
    <w:rsid w:val="00BE3B8C"/>
    <w:rsid w:val="00BF4B0F"/>
    <w:rsid w:val="00C04585"/>
    <w:rsid w:val="00C13595"/>
    <w:rsid w:val="00C22CE9"/>
    <w:rsid w:val="00C37DD9"/>
    <w:rsid w:val="00C422B4"/>
    <w:rsid w:val="00C46561"/>
    <w:rsid w:val="00C5583D"/>
    <w:rsid w:val="00C65507"/>
    <w:rsid w:val="00C70B72"/>
    <w:rsid w:val="00C73723"/>
    <w:rsid w:val="00C768F7"/>
    <w:rsid w:val="00C90997"/>
    <w:rsid w:val="00C912CD"/>
    <w:rsid w:val="00CA1378"/>
    <w:rsid w:val="00CA564B"/>
    <w:rsid w:val="00CA5D2E"/>
    <w:rsid w:val="00CB0D3A"/>
    <w:rsid w:val="00CB1379"/>
    <w:rsid w:val="00CB562C"/>
    <w:rsid w:val="00CC7069"/>
    <w:rsid w:val="00CD0A52"/>
    <w:rsid w:val="00CE4958"/>
    <w:rsid w:val="00CE548F"/>
    <w:rsid w:val="00D03805"/>
    <w:rsid w:val="00D067FC"/>
    <w:rsid w:val="00D06EC9"/>
    <w:rsid w:val="00D103DF"/>
    <w:rsid w:val="00D12BFC"/>
    <w:rsid w:val="00D20930"/>
    <w:rsid w:val="00D349FA"/>
    <w:rsid w:val="00D47444"/>
    <w:rsid w:val="00D47773"/>
    <w:rsid w:val="00D55812"/>
    <w:rsid w:val="00D55B5B"/>
    <w:rsid w:val="00D62AC0"/>
    <w:rsid w:val="00D93634"/>
    <w:rsid w:val="00D9798D"/>
    <w:rsid w:val="00DB0935"/>
    <w:rsid w:val="00DB3846"/>
    <w:rsid w:val="00DB45D6"/>
    <w:rsid w:val="00DB5B6C"/>
    <w:rsid w:val="00DC5790"/>
    <w:rsid w:val="00DD3BF6"/>
    <w:rsid w:val="00DD5D34"/>
    <w:rsid w:val="00DE04B1"/>
    <w:rsid w:val="00DE5CB1"/>
    <w:rsid w:val="00DE6641"/>
    <w:rsid w:val="00DE6FD5"/>
    <w:rsid w:val="00E00238"/>
    <w:rsid w:val="00E0794D"/>
    <w:rsid w:val="00E12E61"/>
    <w:rsid w:val="00E23008"/>
    <w:rsid w:val="00E24BC7"/>
    <w:rsid w:val="00E24FF1"/>
    <w:rsid w:val="00E25CD5"/>
    <w:rsid w:val="00E3054E"/>
    <w:rsid w:val="00E34C6F"/>
    <w:rsid w:val="00E35665"/>
    <w:rsid w:val="00E457EF"/>
    <w:rsid w:val="00E5488E"/>
    <w:rsid w:val="00E60DC0"/>
    <w:rsid w:val="00E62778"/>
    <w:rsid w:val="00E662BA"/>
    <w:rsid w:val="00E66B50"/>
    <w:rsid w:val="00E728C7"/>
    <w:rsid w:val="00E755FA"/>
    <w:rsid w:val="00E85BA6"/>
    <w:rsid w:val="00E96F1F"/>
    <w:rsid w:val="00EA0B9F"/>
    <w:rsid w:val="00EA277F"/>
    <w:rsid w:val="00EB231D"/>
    <w:rsid w:val="00EB6FFE"/>
    <w:rsid w:val="00EC678D"/>
    <w:rsid w:val="00EC6A91"/>
    <w:rsid w:val="00EC7089"/>
    <w:rsid w:val="00EC7E05"/>
    <w:rsid w:val="00EE2087"/>
    <w:rsid w:val="00EE72D0"/>
    <w:rsid w:val="00EF3450"/>
    <w:rsid w:val="00EF7DAA"/>
    <w:rsid w:val="00F1055B"/>
    <w:rsid w:val="00F11B93"/>
    <w:rsid w:val="00F14E48"/>
    <w:rsid w:val="00F2336B"/>
    <w:rsid w:val="00F25EE8"/>
    <w:rsid w:val="00F2719C"/>
    <w:rsid w:val="00F319D1"/>
    <w:rsid w:val="00F43D05"/>
    <w:rsid w:val="00F44F30"/>
    <w:rsid w:val="00F459ED"/>
    <w:rsid w:val="00F46AAE"/>
    <w:rsid w:val="00F511C5"/>
    <w:rsid w:val="00F709B1"/>
    <w:rsid w:val="00F73EAD"/>
    <w:rsid w:val="00F757C6"/>
    <w:rsid w:val="00F93DC9"/>
    <w:rsid w:val="00FA32EF"/>
    <w:rsid w:val="00FB0C87"/>
    <w:rsid w:val="00FC1160"/>
    <w:rsid w:val="00FC71D5"/>
    <w:rsid w:val="00FD4E7E"/>
    <w:rsid w:val="00FE41C5"/>
    <w:rsid w:val="00FE5291"/>
    <w:rsid w:val="00FE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24F5125"/>
  <w15:docId w15:val="{D01F0DDF-4F05-43D2-838C-FDFFBFC4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B72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3D066F"/>
    <w:pPr>
      <w:keepNext/>
      <w:spacing w:before="240" w:after="0" w:line="240" w:lineRule="auto"/>
      <w:outlineLvl w:val="0"/>
    </w:pPr>
    <w:rPr>
      <w:rFonts w:ascii="Calibri Light" w:eastAsiaTheme="minorHAnsi" w:hAnsi="Calibri Light" w:cs="Calibri Light"/>
      <w:color w:val="2F5496"/>
      <w:kern w:val="36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2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41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411D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41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411D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4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41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2F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istparagraf1">
    <w:name w:val="Listă paragraf1"/>
    <w:basedOn w:val="Normal"/>
    <w:uiPriority w:val="99"/>
    <w:rsid w:val="00554BE3"/>
    <w:pPr>
      <w:widowControl w:val="0"/>
      <w:suppressAutoHyphens/>
      <w:spacing w:before="120" w:after="120" w:line="240" w:lineRule="auto"/>
      <w:ind w:left="72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ListNumber">
    <w:name w:val="List Number"/>
    <w:basedOn w:val="Normal"/>
    <w:uiPriority w:val="99"/>
    <w:rsid w:val="00554BE3"/>
    <w:pPr>
      <w:numPr>
        <w:numId w:val="4"/>
      </w:numPr>
      <w:spacing w:before="120"/>
      <w:contextualSpacing/>
      <w:jc w:val="both"/>
    </w:pPr>
    <w:rPr>
      <w:rFonts w:ascii="Arial" w:hAnsi="Arial"/>
      <w:lang w:val="en-US"/>
    </w:rPr>
  </w:style>
  <w:style w:type="character" w:styleId="Strong">
    <w:name w:val="Strong"/>
    <w:uiPriority w:val="99"/>
    <w:qFormat/>
    <w:rsid w:val="00EE72D0"/>
    <w:rPr>
      <w:rFonts w:cs="Times New Roman"/>
      <w:b/>
      <w:bCs/>
    </w:rPr>
  </w:style>
  <w:style w:type="character" w:styleId="Hyperlink">
    <w:name w:val="Hyperlink"/>
    <w:uiPriority w:val="99"/>
    <w:semiHidden/>
    <w:rsid w:val="009844A9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844A9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99"/>
    <w:rsid w:val="00984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A753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A753BB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A753BB"/>
    <w:rPr>
      <w:rFonts w:cs="Times New Roman"/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rsid w:val="00B1745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rsid w:val="000B588B"/>
    <w:rPr>
      <w:rFonts w:ascii="Times New Roman" w:hAnsi="Times New Roman"/>
      <w:sz w:val="0"/>
      <w:szCs w:val="0"/>
      <w:lang w:val="ro-RO"/>
    </w:rPr>
  </w:style>
  <w:style w:type="paragraph" w:customStyle="1" w:styleId="Standard">
    <w:name w:val="Standard"/>
    <w:rsid w:val="00506F55"/>
    <w:pPr>
      <w:suppressAutoHyphens/>
      <w:spacing w:after="160" w:line="252" w:lineRule="auto"/>
      <w:jc w:val="both"/>
    </w:pPr>
    <w:rPr>
      <w:rFonts w:eastAsia="Times New Roman" w:cs="Calibri"/>
      <w:kern w:val="2"/>
      <w:sz w:val="22"/>
      <w:szCs w:val="22"/>
      <w:lang w:val="en-US" w:eastAsia="ar-SA"/>
    </w:rPr>
  </w:style>
  <w:style w:type="paragraph" w:customStyle="1" w:styleId="Style2">
    <w:name w:val="Style2"/>
    <w:basedOn w:val="Normal"/>
    <w:uiPriority w:val="99"/>
    <w:rsid w:val="00C46561"/>
    <w:pPr>
      <w:widowControl w:val="0"/>
      <w:autoSpaceDE w:val="0"/>
      <w:autoSpaceDN w:val="0"/>
      <w:adjustRightInd w:val="0"/>
      <w:spacing w:after="0" w:line="324" w:lineRule="exact"/>
      <w:ind w:hanging="32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ontStyle12">
    <w:name w:val="Font Style12"/>
    <w:uiPriority w:val="99"/>
    <w:rsid w:val="00C4656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uiPriority w:val="99"/>
    <w:rsid w:val="00C46561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Normal"/>
    <w:uiPriority w:val="99"/>
    <w:rsid w:val="00C465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D066F"/>
    <w:rPr>
      <w:rFonts w:ascii="Calibri Light" w:eastAsiaTheme="minorHAnsi" w:hAnsi="Calibri Light" w:cs="Calibri Light"/>
      <w:color w:val="2F5496"/>
      <w:kern w:val="36"/>
      <w:sz w:val="32"/>
      <w:szCs w:val="32"/>
      <w:lang w:val="en-US" w:eastAsia="en-US"/>
    </w:rPr>
  </w:style>
  <w:style w:type="character" w:customStyle="1" w:styleId="rvts3">
    <w:name w:val="rvts3"/>
    <w:basedOn w:val="DefaultParagraphFont"/>
    <w:rsid w:val="003D0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0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in.brestoiu\Desktop\sablon%20anmdm%20en%20buli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F0374-EAEC-4213-AFAE-19493D6B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 anmdm en bulina.dotx</Template>
  <TotalTime>47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Strategia IT&amp;C a Agenţiei Naţională a Medicamentului şi Dispozitivelor Medicale</vt:lpstr>
      <vt:lpstr>Strategia IT&amp;C a Agenţiei Naţională a Medicamentului şi Dispozitivelor Medicale</vt:lpstr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IT&amp;C a Agenţiei Naţională a Medicamentului şi Dispozitivelor Medicale</dc:title>
  <dc:creator>Sorin Brestoiu</dc:creator>
  <cp:keywords>Strategie IT&amp;C ANMDM</cp:keywords>
  <dc:description>Autor: Mihai Danciu</dc:description>
  <cp:lastModifiedBy>Andreea Tariceanu</cp:lastModifiedBy>
  <cp:revision>25</cp:revision>
  <cp:lastPrinted>2023-01-18T07:44:00Z</cp:lastPrinted>
  <dcterms:created xsi:type="dcterms:W3CDTF">2022-10-31T13:30:00Z</dcterms:created>
  <dcterms:modified xsi:type="dcterms:W3CDTF">2026-01-23T07:20:00Z</dcterms:modified>
</cp:coreProperties>
</file>